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</w:tblGrid>
      <w:tr w:rsidR="001929C5" w14:paraId="70C90541" w14:textId="77777777" w:rsidTr="00CD0460">
        <w:tc>
          <w:tcPr>
            <w:tcW w:w="3817" w:type="dxa"/>
          </w:tcPr>
          <w:p w14:paraId="60ECA028" w14:textId="09C1B4D9" w:rsidR="001929C5" w:rsidRPr="002E4EDD" w:rsidRDefault="00D44136" w:rsidP="00B76A52">
            <w:pPr>
              <w:pStyle w:val="Adrest"/>
            </w:pPr>
            <w:r w:rsidRPr="00D44136">
              <w:t>Městský úřad Vizovice</w:t>
            </w:r>
          </w:p>
        </w:tc>
      </w:tr>
      <w:tr w:rsidR="001929C5" w14:paraId="042DD7D0" w14:textId="77777777" w:rsidTr="00CD0460">
        <w:tc>
          <w:tcPr>
            <w:tcW w:w="3817" w:type="dxa"/>
          </w:tcPr>
          <w:p w14:paraId="6ADB8FF0" w14:textId="1B9D5EDD" w:rsidR="001929C5" w:rsidRPr="002E4EDD" w:rsidRDefault="004167CB" w:rsidP="00B76A52">
            <w:pPr>
              <w:pStyle w:val="Adrest"/>
            </w:pPr>
            <w:r>
              <w:t>Odbor dopravy a silničního hospodářství</w:t>
            </w:r>
          </w:p>
        </w:tc>
      </w:tr>
      <w:tr w:rsidR="004167CB" w14:paraId="0455B461" w14:textId="77777777" w:rsidTr="00CD0460">
        <w:tc>
          <w:tcPr>
            <w:tcW w:w="3817" w:type="dxa"/>
          </w:tcPr>
          <w:p w14:paraId="6DBCF025" w14:textId="7540043D" w:rsidR="004167CB" w:rsidRPr="002E4EDD" w:rsidRDefault="004167CB" w:rsidP="004167CB">
            <w:pPr>
              <w:pStyle w:val="Adrest"/>
            </w:pPr>
            <w:r w:rsidRPr="00897870">
              <w:t>Masarykovo náměstí 1007</w:t>
            </w:r>
          </w:p>
        </w:tc>
      </w:tr>
      <w:tr w:rsidR="001929C5" w14:paraId="792052C5" w14:textId="77777777" w:rsidTr="00CD0460">
        <w:tc>
          <w:tcPr>
            <w:tcW w:w="3817" w:type="dxa"/>
          </w:tcPr>
          <w:p w14:paraId="66F5A74E" w14:textId="7491EFAA" w:rsidR="001929C5" w:rsidRPr="002E4EDD" w:rsidRDefault="004167CB" w:rsidP="00B76A52">
            <w:pPr>
              <w:pStyle w:val="Adrest"/>
            </w:pPr>
            <w:r>
              <w:t>Vizovice</w:t>
            </w:r>
          </w:p>
        </w:tc>
      </w:tr>
      <w:tr w:rsidR="001929C5" w14:paraId="6B98E917" w14:textId="77777777" w:rsidTr="00CD0460">
        <w:tc>
          <w:tcPr>
            <w:tcW w:w="3817" w:type="dxa"/>
          </w:tcPr>
          <w:p w14:paraId="68143DEF" w14:textId="03D4EF0F" w:rsidR="001929C5" w:rsidRPr="002E4EDD" w:rsidRDefault="004167CB" w:rsidP="00B76A52">
            <w:pPr>
              <w:pStyle w:val="Adrest"/>
            </w:pPr>
            <w:r>
              <w:t>763 12</w:t>
            </w:r>
          </w:p>
        </w:tc>
      </w:tr>
    </w:tbl>
    <w:p w14:paraId="5E23C3B7" w14:textId="77777777" w:rsidR="00EA648C" w:rsidRDefault="00EA648C" w:rsidP="005C4971">
      <w:pPr>
        <w:contextualSpacing/>
        <w:jc w:val="center"/>
        <w:rPr>
          <w:b/>
          <w:bCs/>
          <w:sz w:val="28"/>
          <w:szCs w:val="28"/>
        </w:rPr>
      </w:pPr>
    </w:p>
    <w:p w14:paraId="71648904" w14:textId="77777777" w:rsidR="00316488" w:rsidRDefault="00316488" w:rsidP="005C4971">
      <w:pPr>
        <w:contextualSpacing/>
        <w:jc w:val="center"/>
        <w:rPr>
          <w:b/>
          <w:bCs/>
          <w:sz w:val="28"/>
          <w:szCs w:val="28"/>
        </w:rPr>
      </w:pPr>
    </w:p>
    <w:p w14:paraId="38BE4BE6" w14:textId="2A782D6C" w:rsidR="00A74040" w:rsidRDefault="00FD6FD8" w:rsidP="005C497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Návrh na stanovení </w:t>
      </w:r>
      <w:r w:rsidR="00B179EE">
        <w:rPr>
          <w:b/>
          <w:bCs/>
          <w:sz w:val="28"/>
          <w:szCs w:val="28"/>
        </w:rPr>
        <w:t>úpravy provozu</w:t>
      </w:r>
      <w:r w:rsidR="00392829">
        <w:rPr>
          <w:b/>
          <w:bCs/>
          <w:sz w:val="28"/>
          <w:szCs w:val="28"/>
        </w:rPr>
        <w:t xml:space="preserve"> na pozemních komunikacích</w:t>
      </w:r>
    </w:p>
    <w:p w14:paraId="56C8FE54" w14:textId="05DEE24D" w:rsidR="00EA648C" w:rsidRDefault="008C198F" w:rsidP="00F763A1">
      <w:pPr>
        <w:spacing w:after="80"/>
      </w:pPr>
      <w:r>
        <w:t>Na</w:t>
      </w:r>
      <w:r w:rsidR="00EF15B7">
        <w:t>vrhuji</w:t>
      </w:r>
      <w:r w:rsidR="00BD3E54">
        <w:t xml:space="preserve"> stanovení úpravy provozu na pozemních komunikacích</w:t>
      </w:r>
      <w:r w:rsidR="00E942D2" w:rsidRPr="00E942D2">
        <w:t xml:space="preserve"> podle § </w:t>
      </w:r>
      <w:r w:rsidR="00BD3E54">
        <w:t>77</w:t>
      </w:r>
      <w:r w:rsidR="00E942D2" w:rsidRPr="00E942D2">
        <w:t xml:space="preserve"> zákona č. </w:t>
      </w:r>
      <w:r w:rsidR="00BD3E54">
        <w:t>361</w:t>
      </w:r>
      <w:r w:rsidR="00E942D2" w:rsidRPr="00E942D2">
        <w:t>/</w:t>
      </w:r>
      <w:r w:rsidR="00BD3E54">
        <w:t>2000</w:t>
      </w:r>
      <w:r w:rsidR="00E942D2" w:rsidRPr="00E942D2">
        <w:t xml:space="preserve"> Sb., o</w:t>
      </w:r>
      <w:r w:rsidR="00384B83">
        <w:t> </w:t>
      </w:r>
      <w:r w:rsidR="00480CAE">
        <w:t xml:space="preserve">provozu na </w:t>
      </w:r>
      <w:r w:rsidR="00E942D2" w:rsidRPr="00E942D2">
        <w:t>pozemních komunikacích, v platném znění</w:t>
      </w:r>
      <w:r w:rsidR="005548DC">
        <w:t>:</w:t>
      </w:r>
    </w:p>
    <w:p w14:paraId="551B2E32" w14:textId="77777777" w:rsidR="00EA648C" w:rsidRPr="00E942D2" w:rsidRDefault="00EA648C" w:rsidP="00F763A1">
      <w:pPr>
        <w:spacing w:after="80"/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71"/>
        <w:gridCol w:w="585"/>
        <w:gridCol w:w="1512"/>
        <w:gridCol w:w="1512"/>
        <w:gridCol w:w="48"/>
        <w:gridCol w:w="708"/>
        <w:gridCol w:w="2268"/>
      </w:tblGrid>
      <w:tr w:rsidR="00367598" w:rsidRPr="00AF31DF" w14:paraId="4AC85862" w14:textId="77777777" w:rsidTr="009C2FE6">
        <w:trPr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C86CF38" w14:textId="103737C9" w:rsidR="00367598" w:rsidRPr="00AF31DF" w:rsidRDefault="00367598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Stanovení</w:t>
            </w:r>
          </w:p>
        </w:tc>
      </w:tr>
      <w:tr w:rsidR="00367598" w:rsidRPr="00AF31DF" w14:paraId="1E957668" w14:textId="77777777" w:rsidTr="009C2FE6">
        <w:trPr>
          <w:trHeight w:val="300"/>
        </w:trPr>
        <w:tc>
          <w:tcPr>
            <w:tcW w:w="45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F3748F" w14:textId="77777777" w:rsidR="00367598" w:rsidRPr="00AF31DF" w:rsidRDefault="00367598" w:rsidP="003675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Pr="00FE29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místní úpravy provozu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B33F7" w14:textId="77777777" w:rsidR="00367598" w:rsidRPr="00AF31DF" w:rsidRDefault="00367598" w:rsidP="003675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Pr="00FE29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přechodné úpravy provozu</w:t>
            </w:r>
          </w:p>
        </w:tc>
      </w:tr>
      <w:tr w:rsidR="00367598" w:rsidRPr="00AF31DF" w14:paraId="216EA398" w14:textId="77777777" w:rsidTr="009C2FE6">
        <w:trPr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right w:val="nil"/>
            </w:tcBorders>
            <w:noWrap/>
            <w:vAlign w:val="bottom"/>
          </w:tcPr>
          <w:p w14:paraId="2FE93A4F" w14:textId="77777777" w:rsidR="00367598" w:rsidRDefault="00367598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AF31DF" w:rsidRPr="00AF31DF" w14:paraId="39D61988" w14:textId="77777777" w:rsidTr="009C2FE6">
        <w:trPr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06C67C7" w14:textId="0B710AA8" w:rsidR="00AF31DF" w:rsidRPr="00AF31DF" w:rsidRDefault="00367598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B</w:t>
            </w:r>
            <w:r w:rsidR="00AF31DF"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 w:rsidR="00D825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Navrhovatel</w:t>
            </w:r>
          </w:p>
        </w:tc>
      </w:tr>
      <w:tr w:rsidR="00AF31DF" w:rsidRPr="00AF31DF" w14:paraId="032C0D13" w14:textId="77777777" w:rsidTr="009C2FE6">
        <w:trPr>
          <w:trHeight w:val="1005"/>
        </w:trPr>
        <w:tc>
          <w:tcPr>
            <w:tcW w:w="907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9E40E2" w14:textId="73A8433A" w:rsidR="00AF31DF" w:rsidRPr="00AF31DF" w:rsidRDefault="00D825F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Návrh</w:t>
            </w:r>
            <w:r w:rsidR="00AF31DF"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musí být vypln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ěn</w:t>
            </w:r>
            <w:r w:rsidR="00AF31DF"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: </w:t>
            </w:r>
            <w:r w:rsidR="00AF31DF"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- právnické osoby a podnikající fyzické </w:t>
            </w:r>
            <w:r w:rsidR="00C84A83"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osoby – přesně</w:t>
            </w:r>
            <w:r w:rsidR="00AF31DF"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podle výpisu z obchodního rejstříku nebo živnostenského listu</w:t>
            </w:r>
            <w:r w:rsidR="00AF31DF"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 - soukromé fyzické osoby podle osobních dokladů</w:t>
            </w:r>
          </w:p>
        </w:tc>
      </w:tr>
      <w:tr w:rsidR="00AF31DF" w:rsidRPr="00AF31DF" w14:paraId="74C6CB43" w14:textId="77777777" w:rsidTr="009C2FE6">
        <w:trPr>
          <w:trHeight w:val="75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BFE45C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4D0D0B0A" w14:textId="77777777" w:rsidTr="009C2FE6">
        <w:trPr>
          <w:trHeight w:val="300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0CB7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3B67E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174641A1" w14:textId="77777777" w:rsidTr="009C2FE6">
        <w:trPr>
          <w:trHeight w:val="750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D527B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501F5F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AF31DF" w:rsidRPr="00AF31DF" w14:paraId="118EEAF7" w14:textId="77777777" w:rsidTr="009C2FE6">
        <w:trPr>
          <w:trHeight w:val="30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D506DB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Zmocněnec</w:t>
            </w:r>
          </w:p>
        </w:tc>
      </w:tr>
      <w:tr w:rsidR="00AF31DF" w:rsidRPr="00AF31DF" w14:paraId="42C6CF94" w14:textId="77777777" w:rsidTr="009C2FE6">
        <w:trPr>
          <w:trHeight w:val="75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2D8D09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22EE5119" w14:textId="77777777" w:rsidTr="009C2FE6">
        <w:trPr>
          <w:trHeight w:val="300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265F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CB00E6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797979C2" w14:textId="77777777" w:rsidTr="009C2FE6">
        <w:trPr>
          <w:trHeight w:val="750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9E1E2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F4B5E9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6A3453" w:rsidRPr="00AF31DF" w14:paraId="70AE82AE" w14:textId="77777777" w:rsidTr="00FA662A">
        <w:trPr>
          <w:trHeight w:val="270"/>
        </w:trPr>
        <w:tc>
          <w:tcPr>
            <w:tcW w:w="9072" w:type="dxa"/>
            <w:gridSpan w:val="8"/>
            <w:tcBorders>
              <w:top w:val="nil"/>
              <w:left w:val="nil"/>
              <w:right w:val="nil"/>
            </w:tcBorders>
            <w:noWrap/>
            <w:vAlign w:val="bottom"/>
          </w:tcPr>
          <w:p w14:paraId="244B1D44" w14:textId="77777777" w:rsidR="006A3453" w:rsidRDefault="006A3453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AF6F20" w:rsidRPr="00AF31DF" w14:paraId="1E74F792" w14:textId="77777777" w:rsidTr="00D6743D">
        <w:trPr>
          <w:trHeight w:val="315"/>
        </w:trPr>
        <w:tc>
          <w:tcPr>
            <w:tcW w:w="9072" w:type="dxa"/>
            <w:gridSpan w:val="8"/>
            <w:tcBorders>
              <w:bottom w:val="nil"/>
            </w:tcBorders>
            <w:noWrap/>
            <w:vAlign w:val="bottom"/>
            <w:hideMark/>
          </w:tcPr>
          <w:p w14:paraId="21DFB6CF" w14:textId="42F5E3A3" w:rsidR="00AF6F20" w:rsidRPr="00AF31DF" w:rsidRDefault="00D825FF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</w:t>
            </w:r>
            <w:r w:rsidR="00AF6F20"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 w:rsidR="00AF6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Místo </w:t>
            </w:r>
            <w:r w:rsidR="00E320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úpravy provozu</w:t>
            </w:r>
          </w:p>
        </w:tc>
      </w:tr>
      <w:tr w:rsidR="00AF31DF" w:rsidRPr="00AF31DF" w14:paraId="4FF6A616" w14:textId="77777777" w:rsidTr="009C2FE6">
        <w:trPr>
          <w:trHeight w:val="300"/>
        </w:trPr>
        <w:tc>
          <w:tcPr>
            <w:tcW w:w="907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B8ADF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Dotčená komunikace:</w:t>
            </w:r>
          </w:p>
        </w:tc>
      </w:tr>
      <w:tr w:rsidR="00F838E6" w:rsidRPr="00AF31DF" w14:paraId="453B04B7" w14:textId="77777777" w:rsidTr="009C2FE6">
        <w:trPr>
          <w:trHeight w:val="300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9521D" w14:textId="77777777" w:rsidR="00F838E6" w:rsidRPr="00AF31DF" w:rsidRDefault="00F838E6" w:rsidP="00F163A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silnice II. třídy  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4E2A" w14:textId="4CDFF0E5" w:rsidR="00F838E6" w:rsidRPr="00AF31DF" w:rsidRDefault="00F838E6" w:rsidP="00F163A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silnice III. třídy 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ADF3" w14:textId="61244628" w:rsidR="00F838E6" w:rsidRPr="00AF31DF" w:rsidRDefault="00F838E6" w:rsidP="00F163A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místní komunikace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61EFD8" w14:textId="4F331B6F" w:rsidR="00F838E6" w:rsidRPr="00AF31DF" w:rsidRDefault="00F838E6" w:rsidP="00F163A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4623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veřejně přístupná účelová komunikace</w:t>
            </w:r>
          </w:p>
        </w:tc>
      </w:tr>
      <w:tr w:rsidR="00F838E6" w:rsidRPr="00AF31DF" w14:paraId="5B465A85" w14:textId="77777777" w:rsidTr="009C2FE6">
        <w:trPr>
          <w:trHeight w:val="30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30B2C1" w14:textId="77777777" w:rsidR="00F838E6" w:rsidRPr="00AF31DF" w:rsidRDefault="00F838E6" w:rsidP="00F838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Katastrální území:</w:t>
            </w:r>
          </w:p>
        </w:tc>
      </w:tr>
      <w:tr w:rsidR="00F838E6" w:rsidRPr="00AF31DF" w14:paraId="192B4ABA" w14:textId="77777777" w:rsidTr="003E084C">
        <w:trPr>
          <w:trHeight w:val="655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0B9A4D" w14:textId="77777777" w:rsidR="00F838E6" w:rsidRPr="00AF31DF" w:rsidRDefault="00F838E6" w:rsidP="00F838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 úseku / pozemek parc. č.:</w:t>
            </w:r>
          </w:p>
        </w:tc>
      </w:tr>
      <w:tr w:rsidR="00E32014" w:rsidRPr="00AF31DF" w14:paraId="27DA482E" w14:textId="77777777" w:rsidTr="003E084C">
        <w:trPr>
          <w:trHeight w:val="315"/>
        </w:trPr>
        <w:tc>
          <w:tcPr>
            <w:tcW w:w="9072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6272C47" w14:textId="77777777" w:rsidR="00E32014" w:rsidRPr="00AF31DF" w:rsidRDefault="00E32014" w:rsidP="00F838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D825FF" w:rsidRPr="00AF31DF" w14:paraId="1CF6246A" w14:textId="77777777" w:rsidTr="00A80EFE">
        <w:trPr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4E62A6B" w14:textId="27B60005" w:rsidR="00D825FF" w:rsidRPr="00AF31DF" w:rsidRDefault="00D825FF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D. D</w:t>
            </w:r>
            <w:r w:rsidR="009579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oba </w:t>
            </w:r>
            <w:r w:rsidR="00E5499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trvání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přechodné úpravy provozu</w:t>
            </w:r>
          </w:p>
        </w:tc>
      </w:tr>
      <w:tr w:rsidR="00D825FF" w:rsidRPr="00AF31DF" w14:paraId="354A23CF" w14:textId="77777777" w:rsidTr="004B7B15">
        <w:trPr>
          <w:trHeight w:val="315"/>
        </w:trPr>
        <w:tc>
          <w:tcPr>
            <w:tcW w:w="30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9DFAC4F" w14:textId="2736C087" w:rsidR="00D825FF" w:rsidRPr="00AF31DF" w:rsidRDefault="00D825FF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Doba </w:t>
            </w:r>
            <w:r w:rsidR="00E549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trvání</w:t>
            </w:r>
          </w:p>
        </w:tc>
        <w:tc>
          <w:tcPr>
            <w:tcW w:w="3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4E21637" w14:textId="77777777" w:rsidR="00D825FF" w:rsidRPr="00AF31DF" w:rsidRDefault="00D825FF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</w:t>
            </w: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302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07AE257" w14:textId="77777777" w:rsidR="00D825FF" w:rsidRPr="00AF31DF" w:rsidRDefault="00D825FF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do:</w:t>
            </w:r>
          </w:p>
        </w:tc>
      </w:tr>
      <w:tr w:rsidR="00D825FF" w:rsidRPr="00AF31DF" w14:paraId="2BEE5D46" w14:textId="77777777" w:rsidTr="00A80EFE">
        <w:trPr>
          <w:trHeight w:val="315"/>
        </w:trPr>
        <w:tc>
          <w:tcPr>
            <w:tcW w:w="9072" w:type="dxa"/>
            <w:gridSpan w:val="8"/>
            <w:tcBorders>
              <w:bottom w:val="nil"/>
            </w:tcBorders>
            <w:noWrap/>
            <w:vAlign w:val="bottom"/>
          </w:tcPr>
          <w:p w14:paraId="784C8DF1" w14:textId="77777777" w:rsidR="00D825FF" w:rsidRDefault="00D825FF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437523" w:rsidRPr="00AF31DF" w14:paraId="52400C21" w14:textId="77777777" w:rsidTr="009C2FE6">
        <w:trPr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2B5AA" w14:textId="77777777" w:rsidR="00437523" w:rsidRDefault="00437523" w:rsidP="00F838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437523" w:rsidRPr="00AF31DF" w14:paraId="7B5AC3F0" w14:textId="77777777" w:rsidTr="009C2FE6">
        <w:trPr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713AD" w14:textId="77777777" w:rsidR="00437523" w:rsidRDefault="00437523" w:rsidP="00F838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F838E6" w:rsidRPr="00AF31DF" w14:paraId="03D852B4" w14:textId="77777777" w:rsidTr="009C2FE6">
        <w:trPr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786A" w14:textId="17A3A0F3" w:rsidR="00F838E6" w:rsidRPr="00AF31DF" w:rsidRDefault="003803C2" w:rsidP="00F838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E</w:t>
            </w:r>
            <w:r w:rsidR="00F838E6"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 w:rsidR="004B66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Návrh požadované úpravy</w:t>
            </w:r>
          </w:p>
        </w:tc>
      </w:tr>
      <w:tr w:rsidR="008418A3" w:rsidRPr="00AF31DF" w14:paraId="625F4B5E" w14:textId="77777777" w:rsidTr="00437523">
        <w:trPr>
          <w:trHeight w:val="1871"/>
        </w:trPr>
        <w:tc>
          <w:tcPr>
            <w:tcW w:w="9072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5451D4D8" w14:textId="64B7BDDE" w:rsidR="008418A3" w:rsidRPr="003E084C" w:rsidRDefault="008418A3" w:rsidP="00F2160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E084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Název a číslo DZ</w:t>
            </w:r>
          </w:p>
        </w:tc>
      </w:tr>
      <w:tr w:rsidR="00F838E6" w:rsidRPr="00AF31DF" w14:paraId="0F6F724D" w14:textId="77777777" w:rsidTr="00437523">
        <w:trPr>
          <w:trHeight w:val="1871"/>
        </w:trPr>
        <w:tc>
          <w:tcPr>
            <w:tcW w:w="9072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DCD1370" w14:textId="712619DA" w:rsidR="00F838E6" w:rsidRPr="00AF31DF" w:rsidRDefault="003F7E77" w:rsidP="00661BCD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Důvod </w:t>
            </w:r>
            <w:r w:rsidR="005A4F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a přínos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stanovení</w:t>
            </w:r>
          </w:p>
        </w:tc>
      </w:tr>
      <w:tr w:rsidR="00010E82" w:rsidRPr="00AF31DF" w14:paraId="45087973" w14:textId="77777777" w:rsidTr="00A80EFE">
        <w:trPr>
          <w:trHeight w:val="30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65E4D5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Osoba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nesoucí náklady na instalaci a provedení úpravy</w:t>
            </w:r>
          </w:p>
        </w:tc>
      </w:tr>
      <w:tr w:rsidR="00010E82" w:rsidRPr="00AF31DF" w14:paraId="26DBD034" w14:textId="77777777" w:rsidTr="00A80EFE">
        <w:trPr>
          <w:trHeight w:val="75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12801D9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010E82" w:rsidRPr="00AF31DF" w14:paraId="77CE8768" w14:textId="77777777" w:rsidTr="00A80EFE">
        <w:trPr>
          <w:trHeight w:val="300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F23CB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9D18D4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010E82" w:rsidRPr="00AF31DF" w14:paraId="03055309" w14:textId="77777777" w:rsidTr="00A80EFE">
        <w:trPr>
          <w:trHeight w:val="750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8D81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39A56EA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010E82" w:rsidRPr="00AF31DF" w14:paraId="3FD17471" w14:textId="77777777" w:rsidTr="00A80EFE">
        <w:trPr>
          <w:trHeight w:val="30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E4F35D7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Osoba odpovědná za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instalaci a provedení úpravy</w:t>
            </w:r>
          </w:p>
        </w:tc>
      </w:tr>
      <w:tr w:rsidR="00010E82" w:rsidRPr="00AF31DF" w14:paraId="2861942D" w14:textId="77777777" w:rsidTr="00A80EFE">
        <w:trPr>
          <w:trHeight w:val="75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16CDCDA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010E82" w:rsidRPr="00AF31DF" w14:paraId="619D67DF" w14:textId="77777777" w:rsidTr="00A80EFE">
        <w:trPr>
          <w:trHeight w:val="300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E5B4A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80F0AA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010E82" w:rsidRPr="00AF31DF" w14:paraId="2BDF6AA4" w14:textId="77777777" w:rsidTr="00A80EFE">
        <w:trPr>
          <w:trHeight w:val="750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EA6C61A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0AC976" w14:textId="77777777" w:rsidR="00010E82" w:rsidRPr="00AF31DF" w:rsidRDefault="00010E82" w:rsidP="00A80EF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010E82" w:rsidRPr="00AF31DF" w14:paraId="58575507" w14:textId="77777777" w:rsidTr="009C2FE6">
        <w:trPr>
          <w:trHeight w:val="300"/>
        </w:trPr>
        <w:tc>
          <w:tcPr>
            <w:tcW w:w="24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B721B" w14:textId="77777777" w:rsidR="00010E82" w:rsidRPr="00AF31DF" w:rsidRDefault="00010E82" w:rsidP="00F838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65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A655F89" w14:textId="77777777" w:rsidR="00010E82" w:rsidRPr="00AF31DF" w:rsidRDefault="00010E82" w:rsidP="00F838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0EC98F" w14:textId="77777777" w:rsidR="00010E82" w:rsidRPr="00AF31DF" w:rsidRDefault="00010E82" w:rsidP="00F838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F838E6" w:rsidRPr="00AF31DF" w14:paraId="6990AA56" w14:textId="77777777" w:rsidTr="009C2FE6">
        <w:trPr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0D369DB" w14:textId="457F8BAE" w:rsidR="00F838E6" w:rsidRPr="00AF31DF" w:rsidRDefault="000D24BE" w:rsidP="00F838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F</w:t>
            </w:r>
            <w:r w:rsidR="00F838E6"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. Podpis </w:t>
            </w:r>
            <w:r w:rsidR="006529F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navrhov</w:t>
            </w:r>
            <w:r w:rsidR="00F838E6"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atele</w:t>
            </w:r>
          </w:p>
        </w:tc>
      </w:tr>
      <w:tr w:rsidR="00F838E6" w:rsidRPr="00AF31DF" w14:paraId="30804AC6" w14:textId="77777777" w:rsidTr="003E084C">
        <w:trPr>
          <w:trHeight w:val="330"/>
        </w:trPr>
        <w:tc>
          <w:tcPr>
            <w:tcW w:w="24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DE3836D" w14:textId="77777777" w:rsidR="00F838E6" w:rsidRPr="00AF31DF" w:rsidRDefault="00F838E6" w:rsidP="00F838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C35D2CD" w14:textId="77777777" w:rsidR="00F838E6" w:rsidRPr="00AF31DF" w:rsidRDefault="00F838E6" w:rsidP="00F838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dne:</w:t>
            </w:r>
          </w:p>
        </w:tc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4D305" w14:textId="77777777" w:rsidR="00F838E6" w:rsidRPr="00AF31DF" w:rsidRDefault="00F838E6" w:rsidP="00F838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Podpis:</w:t>
            </w:r>
          </w:p>
        </w:tc>
      </w:tr>
    </w:tbl>
    <w:p w14:paraId="180B6A91" w14:textId="235B4025" w:rsidR="0097155A" w:rsidRPr="00AA6BF7" w:rsidRDefault="0097155A" w:rsidP="00843800">
      <w:pPr>
        <w:spacing w:before="120"/>
        <w:rPr>
          <w:b/>
          <w:bCs/>
        </w:rPr>
      </w:pPr>
      <w:r w:rsidRPr="00AA6BF7">
        <w:rPr>
          <w:b/>
          <w:bCs/>
        </w:rPr>
        <w:t xml:space="preserve">Přílohy (podklady pro vydání </w:t>
      </w:r>
      <w:r w:rsidR="002738A3">
        <w:rPr>
          <w:b/>
          <w:bCs/>
        </w:rPr>
        <w:t>stanovení</w:t>
      </w:r>
      <w:r w:rsidRPr="00AA6BF7">
        <w:rPr>
          <w:b/>
          <w:bCs/>
        </w:rPr>
        <w:t>):</w:t>
      </w:r>
    </w:p>
    <w:p w14:paraId="4E804F31" w14:textId="07088DAA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163012">
        <w:rPr>
          <w:b/>
          <w:bCs/>
        </w:rPr>
        <w:t>Situační nákres</w:t>
      </w:r>
      <w:r w:rsidRPr="00414E95">
        <w:t xml:space="preserve"> </w:t>
      </w:r>
      <w:r w:rsidR="00D01494" w:rsidRPr="00D01494">
        <w:t xml:space="preserve">se zakreslením </w:t>
      </w:r>
      <w:r w:rsidR="00CA5E12" w:rsidRPr="004E4218">
        <w:rPr>
          <w:b/>
          <w:bCs/>
        </w:rPr>
        <w:t>stávajícího a požadovaného dopravního značení</w:t>
      </w:r>
      <w:r w:rsidR="00CA5E12" w:rsidRPr="00CA5E12">
        <w:t xml:space="preserve">, případně jeho změny nebo zrušení, včetně situace širších vztahů (dokumentace dopravního značení a </w:t>
      </w:r>
      <w:r w:rsidR="00CA5E12" w:rsidRPr="000D24BE">
        <w:rPr>
          <w:b/>
          <w:bCs/>
        </w:rPr>
        <w:t>důvodová zpráva</w:t>
      </w:r>
      <w:r w:rsidR="00CA5E12" w:rsidRPr="00CA5E12">
        <w:t>)</w:t>
      </w:r>
      <w:r w:rsidRPr="00414E95">
        <w:t>.</w:t>
      </w:r>
    </w:p>
    <w:p w14:paraId="05B0AD51" w14:textId="77777777" w:rsidR="00A27385" w:rsidRDefault="00A27385" w:rsidP="00A27385">
      <w:pPr>
        <w:pStyle w:val="Odstavecseseznamem"/>
        <w:numPr>
          <w:ilvl w:val="0"/>
          <w:numId w:val="1"/>
        </w:numPr>
        <w:ind w:left="426" w:hanging="426"/>
      </w:pPr>
      <w:r>
        <w:rPr>
          <w:b/>
          <w:bCs/>
        </w:rPr>
        <w:t>Stanovisko</w:t>
      </w:r>
      <w:r w:rsidRPr="00230554">
        <w:rPr>
          <w:b/>
          <w:bCs/>
        </w:rPr>
        <w:t xml:space="preserve"> vlastníka</w:t>
      </w:r>
      <w:r w:rsidRPr="00414E95">
        <w:t xml:space="preserve"> (majetkového správce) </w:t>
      </w:r>
      <w:r w:rsidRPr="00F02630">
        <w:rPr>
          <w:b/>
          <w:bCs/>
        </w:rPr>
        <w:t>dotčené</w:t>
      </w:r>
      <w:r w:rsidRPr="00414E95">
        <w:t xml:space="preserve"> </w:t>
      </w:r>
      <w:r w:rsidRPr="00230554">
        <w:rPr>
          <w:b/>
          <w:bCs/>
        </w:rPr>
        <w:t>pozemní komunikace</w:t>
      </w:r>
      <w:r w:rsidRPr="00414E95">
        <w:t xml:space="preserve"> (pro silnice II. a III. třídy – Ředitelství silnic Zlínského kraje, K Majáku 5001, Zlín</w:t>
      </w:r>
      <w:r>
        <w:t>, pro místní komunikace – obec</w:t>
      </w:r>
      <w:r w:rsidRPr="00414E95">
        <w:t>).</w:t>
      </w:r>
    </w:p>
    <w:p w14:paraId="5DAF5EFE" w14:textId="038EC58C" w:rsidR="007C1D68" w:rsidRPr="009E5EB5" w:rsidRDefault="007C1D68" w:rsidP="007C1D68">
      <w:pPr>
        <w:pStyle w:val="Odstavecseseznamem"/>
        <w:numPr>
          <w:ilvl w:val="0"/>
          <w:numId w:val="1"/>
        </w:numPr>
        <w:ind w:left="426" w:hanging="426"/>
        <w:rPr>
          <w:b/>
          <w:bCs/>
        </w:rPr>
      </w:pPr>
      <w:r>
        <w:rPr>
          <w:b/>
          <w:bCs/>
        </w:rPr>
        <w:t>Písemné vyjádření</w:t>
      </w:r>
      <w:r w:rsidRPr="009E5EB5">
        <w:rPr>
          <w:b/>
          <w:bCs/>
        </w:rPr>
        <w:t xml:space="preserve"> dopravního inspektorátu Policie ČR, Zlín</w:t>
      </w:r>
      <w:r w:rsidRPr="009E5EB5">
        <w:t>; nebude-li doloženo, vyžádá si je po předložení řádně zpracované projektové dokumentace (přehledného situačního ná</w:t>
      </w:r>
      <w:r w:rsidR="004E4218">
        <w:t>kresu</w:t>
      </w:r>
      <w:r w:rsidRPr="009E5EB5">
        <w:t xml:space="preserve"> – viz výše) ODSH MěÚ Vizovice.</w:t>
      </w:r>
    </w:p>
    <w:p w14:paraId="28E6499C" w14:textId="51B99E5E" w:rsidR="00A27385" w:rsidRDefault="00A27385" w:rsidP="00965C7F">
      <w:pPr>
        <w:pStyle w:val="Odstavecseseznamem"/>
        <w:numPr>
          <w:ilvl w:val="0"/>
          <w:numId w:val="1"/>
        </w:numPr>
        <w:ind w:left="426" w:hanging="426"/>
      </w:pPr>
      <w:r w:rsidRPr="00A27385">
        <w:rPr>
          <w:b/>
          <w:bCs/>
        </w:rPr>
        <w:t>Vyjádření drážního úřadu</w:t>
      </w:r>
      <w:r w:rsidRPr="00A27385">
        <w:t>, jde-li o užití dopravní značky "Stůj, dej přednost v jízdě!" před železničním přejezdem a dopravní značky "Železniční přejezd se závorami", "Železniční přejezd bez závor", "Návěstní deska", "Tramvaj" a "Dej přednost v jízdě tramvaji!"</w:t>
      </w:r>
      <w:r>
        <w:t>;</w:t>
      </w:r>
      <w:r w:rsidRPr="00A27385">
        <w:t xml:space="preserve"> </w:t>
      </w:r>
      <w:r w:rsidRPr="009E5EB5">
        <w:t>nebude-li doloženo, vyžádá si je po předložení řádně zpracované projektové dokumentace (přehledného situačního ná</w:t>
      </w:r>
      <w:r>
        <w:t>kresu</w:t>
      </w:r>
      <w:r w:rsidRPr="009E5EB5">
        <w:t xml:space="preserve"> – viz výše) ODSH MěÚ Vizovice.</w:t>
      </w:r>
    </w:p>
    <w:p w14:paraId="2B6AF0DB" w14:textId="0DAA4E23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163012">
        <w:rPr>
          <w:b/>
          <w:bCs/>
        </w:rPr>
        <w:t xml:space="preserve">Výpis z obchodního rejstříku (živnostenský list) </w:t>
      </w:r>
      <w:r w:rsidR="00631635">
        <w:t>navrhovatele</w:t>
      </w:r>
      <w:r w:rsidRPr="00414E95">
        <w:t>, oprávněného zástupce, odpov. osoby.</w:t>
      </w:r>
    </w:p>
    <w:p w14:paraId="47D9E177" w14:textId="531BEC88" w:rsidR="00F02630" w:rsidRDefault="00F02630" w:rsidP="00414E95">
      <w:pPr>
        <w:pStyle w:val="Odstavecseseznamem"/>
        <w:numPr>
          <w:ilvl w:val="0"/>
          <w:numId w:val="1"/>
        </w:numPr>
        <w:ind w:left="426" w:hanging="426"/>
      </w:pPr>
      <w:r w:rsidRPr="00F02630">
        <w:rPr>
          <w:b/>
          <w:bCs/>
        </w:rPr>
        <w:t>Plná moc</w:t>
      </w:r>
      <w:r>
        <w:t xml:space="preserve"> v případě zastupování.</w:t>
      </w:r>
    </w:p>
    <w:sectPr w:rsidR="00F02630" w:rsidSect="003E084C">
      <w:footerReference w:type="default" r:id="rId7"/>
      <w:headerReference w:type="first" r:id="rId8"/>
      <w:footerReference w:type="first" r:id="rId9"/>
      <w:pgSz w:w="11906" w:h="16838"/>
      <w:pgMar w:top="864" w:right="1417" w:bottom="993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237E9" w14:textId="77777777" w:rsidR="00493FFF" w:rsidRDefault="00493FFF" w:rsidP="00495038">
      <w:pPr>
        <w:spacing w:after="0" w:line="240" w:lineRule="auto"/>
      </w:pPr>
      <w:r>
        <w:separator/>
      </w:r>
    </w:p>
  </w:endnote>
  <w:endnote w:type="continuationSeparator" w:id="0">
    <w:p w14:paraId="307538A6" w14:textId="77777777" w:rsidR="00493FFF" w:rsidRDefault="00493FFF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704A6578" w14:textId="77777777" w:rsidTr="00EB6DFD">
      <w:tc>
        <w:tcPr>
          <w:tcW w:w="2684" w:type="dxa"/>
        </w:tcPr>
        <w:p w14:paraId="7D9460AA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404D558A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1D76BAB" w14:textId="77777777" w:rsidR="00EB6DFD" w:rsidRPr="00495038" w:rsidRDefault="00EB6DFD" w:rsidP="00EB6DFD">
          <w:pPr>
            <w:pStyle w:val="Zpat"/>
          </w:pPr>
        </w:p>
      </w:tc>
    </w:tr>
    <w:tr w:rsidR="00EB6DFD" w14:paraId="28605253" w14:textId="77777777" w:rsidTr="00EB6DFD">
      <w:tc>
        <w:tcPr>
          <w:tcW w:w="2684" w:type="dxa"/>
        </w:tcPr>
        <w:p w14:paraId="7123B197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0160D795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B3B2DFE" w14:textId="77777777" w:rsidR="00EB6DFD" w:rsidRPr="00495038" w:rsidRDefault="00EB6DFD" w:rsidP="00EB6DFD">
          <w:pPr>
            <w:pStyle w:val="Zpat"/>
          </w:pPr>
        </w:p>
      </w:tc>
    </w:tr>
    <w:tr w:rsidR="00EB6DFD" w14:paraId="397ECB82" w14:textId="77777777" w:rsidTr="00EB6DFD">
      <w:tc>
        <w:tcPr>
          <w:tcW w:w="2684" w:type="dxa"/>
        </w:tcPr>
        <w:p w14:paraId="1243127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2294B88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5437F7D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5051FFAF" w14:textId="77777777" w:rsidR="00495038" w:rsidRDefault="00495038" w:rsidP="00EB6DFD">
    <w:pPr>
      <w:pStyle w:val="Zpat"/>
      <w:tabs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540E2294" w14:textId="77777777" w:rsidTr="005252F7">
      <w:tc>
        <w:tcPr>
          <w:tcW w:w="2684" w:type="dxa"/>
        </w:tcPr>
        <w:p w14:paraId="78870264" w14:textId="77777777" w:rsidR="004B5FCD" w:rsidRPr="00495038" w:rsidRDefault="004B5FCD" w:rsidP="002105BE">
          <w:pPr>
            <w:pStyle w:val="Zpat"/>
          </w:pPr>
        </w:p>
      </w:tc>
      <w:tc>
        <w:tcPr>
          <w:tcW w:w="2551" w:type="dxa"/>
        </w:tcPr>
        <w:p w14:paraId="6E73B1A8" w14:textId="77777777" w:rsidR="004B5FCD" w:rsidRPr="00495038" w:rsidRDefault="004B5FCD" w:rsidP="002105BE">
          <w:pPr>
            <w:pStyle w:val="Zpat"/>
          </w:pPr>
        </w:p>
      </w:tc>
      <w:tc>
        <w:tcPr>
          <w:tcW w:w="3827" w:type="dxa"/>
        </w:tcPr>
        <w:p w14:paraId="677379A2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3D5162BB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543C9" w14:textId="77777777" w:rsidR="00493FFF" w:rsidRDefault="00493FFF" w:rsidP="00495038">
      <w:pPr>
        <w:spacing w:after="0" w:line="240" w:lineRule="auto"/>
      </w:pPr>
      <w:r>
        <w:separator/>
      </w:r>
    </w:p>
  </w:footnote>
  <w:footnote w:type="continuationSeparator" w:id="0">
    <w:p w14:paraId="60109FE2" w14:textId="77777777" w:rsidR="00493FFF" w:rsidRDefault="00493FFF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B0DA" w14:textId="4F070E35" w:rsidR="00BF72C5" w:rsidRDefault="00DC10B4">
    <w:pPr>
      <w:pStyle w:val="Zhlav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30FBE0" wp14:editId="57ED0E5A">
          <wp:simplePos x="0" y="0"/>
          <wp:positionH relativeFrom="column">
            <wp:posOffset>-269240</wp:posOffset>
          </wp:positionH>
          <wp:positionV relativeFrom="paragraph">
            <wp:posOffset>64135</wp:posOffset>
          </wp:positionV>
          <wp:extent cx="1848580" cy="488553"/>
          <wp:effectExtent l="0" t="0" r="0" b="6985"/>
          <wp:wrapNone/>
          <wp:docPr id="1774497867" name="Obrázek 1" descr="Obsah obrázku černá, tma, měsíc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601097" name="Obrázek 1" descr="Obsah obrázku černá, tma, měsíc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8580" cy="488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279314" w14:textId="2E141E8B" w:rsidR="00BF72C5" w:rsidRDefault="00BF72C5">
    <w:pPr>
      <w:pStyle w:val="Zhlav"/>
    </w:pPr>
  </w:p>
  <w:p w14:paraId="6A39F418" w14:textId="77777777" w:rsidR="00BF72C5" w:rsidRDefault="00BF72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1178E"/>
    <w:multiLevelType w:val="hybridMultilevel"/>
    <w:tmpl w:val="2E503320"/>
    <w:lvl w:ilvl="0" w:tplc="3D1A7198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549BB"/>
    <w:multiLevelType w:val="hybridMultilevel"/>
    <w:tmpl w:val="BA389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873118">
    <w:abstractNumId w:val="1"/>
  </w:num>
  <w:num w:numId="2" w16cid:durableId="76899868">
    <w:abstractNumId w:val="0"/>
  </w:num>
  <w:num w:numId="3" w16cid:durableId="108102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96"/>
    <w:rsid w:val="00010E82"/>
    <w:rsid w:val="000400D7"/>
    <w:rsid w:val="000C12FE"/>
    <w:rsid w:val="000D24BE"/>
    <w:rsid w:val="00101D8D"/>
    <w:rsid w:val="00141561"/>
    <w:rsid w:val="00163012"/>
    <w:rsid w:val="001668AC"/>
    <w:rsid w:val="00172CD3"/>
    <w:rsid w:val="001850B4"/>
    <w:rsid w:val="00185E70"/>
    <w:rsid w:val="001929C5"/>
    <w:rsid w:val="001A1EC7"/>
    <w:rsid w:val="001A7733"/>
    <w:rsid w:val="001B54BB"/>
    <w:rsid w:val="001B72D3"/>
    <w:rsid w:val="001D7488"/>
    <w:rsid w:val="001E275A"/>
    <w:rsid w:val="001E7BD9"/>
    <w:rsid w:val="001F455F"/>
    <w:rsid w:val="00203A2C"/>
    <w:rsid w:val="00207594"/>
    <w:rsid w:val="002105BE"/>
    <w:rsid w:val="002170E1"/>
    <w:rsid w:val="00230554"/>
    <w:rsid w:val="00257CF4"/>
    <w:rsid w:val="00262103"/>
    <w:rsid w:val="002738A3"/>
    <w:rsid w:val="00276A50"/>
    <w:rsid w:val="00285A64"/>
    <w:rsid w:val="002A2928"/>
    <w:rsid w:val="002A2E2D"/>
    <w:rsid w:val="002A5320"/>
    <w:rsid w:val="002C10CB"/>
    <w:rsid w:val="002E4EDD"/>
    <w:rsid w:val="00303A37"/>
    <w:rsid w:val="00314CE6"/>
    <w:rsid w:val="00315A9C"/>
    <w:rsid w:val="00316488"/>
    <w:rsid w:val="00322A4D"/>
    <w:rsid w:val="003511BC"/>
    <w:rsid w:val="003554D9"/>
    <w:rsid w:val="003579A7"/>
    <w:rsid w:val="00367598"/>
    <w:rsid w:val="003803C2"/>
    <w:rsid w:val="00380757"/>
    <w:rsid w:val="00384B83"/>
    <w:rsid w:val="0038702C"/>
    <w:rsid w:val="00392829"/>
    <w:rsid w:val="003A108F"/>
    <w:rsid w:val="003B7287"/>
    <w:rsid w:val="003C5F4C"/>
    <w:rsid w:val="003D6440"/>
    <w:rsid w:val="003E084C"/>
    <w:rsid w:val="003F3D03"/>
    <w:rsid w:val="003F7E77"/>
    <w:rsid w:val="00411842"/>
    <w:rsid w:val="00411AE6"/>
    <w:rsid w:val="00414E95"/>
    <w:rsid w:val="004167CB"/>
    <w:rsid w:val="004215A3"/>
    <w:rsid w:val="00437523"/>
    <w:rsid w:val="00462355"/>
    <w:rsid w:val="004645FB"/>
    <w:rsid w:val="00466D27"/>
    <w:rsid w:val="0047159C"/>
    <w:rsid w:val="00480CAE"/>
    <w:rsid w:val="00493FFF"/>
    <w:rsid w:val="00495038"/>
    <w:rsid w:val="004B245E"/>
    <w:rsid w:val="004B5FCD"/>
    <w:rsid w:val="004B665C"/>
    <w:rsid w:val="004B670B"/>
    <w:rsid w:val="004B7B15"/>
    <w:rsid w:val="004C603B"/>
    <w:rsid w:val="004D1A08"/>
    <w:rsid w:val="004E4218"/>
    <w:rsid w:val="00502D5B"/>
    <w:rsid w:val="005252F7"/>
    <w:rsid w:val="00525F41"/>
    <w:rsid w:val="0054427E"/>
    <w:rsid w:val="005548DC"/>
    <w:rsid w:val="0057058E"/>
    <w:rsid w:val="0057419C"/>
    <w:rsid w:val="00580584"/>
    <w:rsid w:val="005936A0"/>
    <w:rsid w:val="00595582"/>
    <w:rsid w:val="005A4F8A"/>
    <w:rsid w:val="005A583C"/>
    <w:rsid w:val="005C475A"/>
    <w:rsid w:val="005C4971"/>
    <w:rsid w:val="005F3A4C"/>
    <w:rsid w:val="0062222F"/>
    <w:rsid w:val="00627C56"/>
    <w:rsid w:val="00631635"/>
    <w:rsid w:val="006529FD"/>
    <w:rsid w:val="00661BCD"/>
    <w:rsid w:val="00671CF2"/>
    <w:rsid w:val="006969C8"/>
    <w:rsid w:val="006A3453"/>
    <w:rsid w:val="006E56F4"/>
    <w:rsid w:val="006E70F7"/>
    <w:rsid w:val="00704359"/>
    <w:rsid w:val="0075116D"/>
    <w:rsid w:val="007921F9"/>
    <w:rsid w:val="007B4B5F"/>
    <w:rsid w:val="007C1D68"/>
    <w:rsid w:val="007C5E51"/>
    <w:rsid w:val="007C6549"/>
    <w:rsid w:val="007E48DD"/>
    <w:rsid w:val="007F6277"/>
    <w:rsid w:val="00802B2A"/>
    <w:rsid w:val="00815C7D"/>
    <w:rsid w:val="008418A3"/>
    <w:rsid w:val="00843800"/>
    <w:rsid w:val="00870AB0"/>
    <w:rsid w:val="00871E8F"/>
    <w:rsid w:val="00877B4D"/>
    <w:rsid w:val="00883D8B"/>
    <w:rsid w:val="008C198F"/>
    <w:rsid w:val="008C2888"/>
    <w:rsid w:val="008D78E5"/>
    <w:rsid w:val="008E21D9"/>
    <w:rsid w:val="008F0C2C"/>
    <w:rsid w:val="008F588C"/>
    <w:rsid w:val="009148EC"/>
    <w:rsid w:val="00916CD9"/>
    <w:rsid w:val="009459C2"/>
    <w:rsid w:val="009579FC"/>
    <w:rsid w:val="00965C7F"/>
    <w:rsid w:val="00970ACB"/>
    <w:rsid w:val="0097155A"/>
    <w:rsid w:val="009B278F"/>
    <w:rsid w:val="009B348C"/>
    <w:rsid w:val="009C2FE6"/>
    <w:rsid w:val="009D4422"/>
    <w:rsid w:val="009E070F"/>
    <w:rsid w:val="009E5EB5"/>
    <w:rsid w:val="009F095F"/>
    <w:rsid w:val="009F0BD3"/>
    <w:rsid w:val="009F4814"/>
    <w:rsid w:val="00A02EBF"/>
    <w:rsid w:val="00A0701A"/>
    <w:rsid w:val="00A13696"/>
    <w:rsid w:val="00A27385"/>
    <w:rsid w:val="00A322A3"/>
    <w:rsid w:val="00A36293"/>
    <w:rsid w:val="00A54C5F"/>
    <w:rsid w:val="00A74040"/>
    <w:rsid w:val="00A802EA"/>
    <w:rsid w:val="00A96AFF"/>
    <w:rsid w:val="00AA6BF7"/>
    <w:rsid w:val="00AF0C8B"/>
    <w:rsid w:val="00AF31DF"/>
    <w:rsid w:val="00AF32E4"/>
    <w:rsid w:val="00AF6F20"/>
    <w:rsid w:val="00B0293F"/>
    <w:rsid w:val="00B179EE"/>
    <w:rsid w:val="00B2482A"/>
    <w:rsid w:val="00B24F78"/>
    <w:rsid w:val="00B44CFE"/>
    <w:rsid w:val="00B44F03"/>
    <w:rsid w:val="00B47C8F"/>
    <w:rsid w:val="00B76A52"/>
    <w:rsid w:val="00BA073D"/>
    <w:rsid w:val="00BB0CF2"/>
    <w:rsid w:val="00BB733E"/>
    <w:rsid w:val="00BC7C8F"/>
    <w:rsid w:val="00BD0FD2"/>
    <w:rsid w:val="00BD25DC"/>
    <w:rsid w:val="00BD3E54"/>
    <w:rsid w:val="00BF3D31"/>
    <w:rsid w:val="00BF72C5"/>
    <w:rsid w:val="00BF7B6C"/>
    <w:rsid w:val="00C303BD"/>
    <w:rsid w:val="00C45CD4"/>
    <w:rsid w:val="00C571F7"/>
    <w:rsid w:val="00C613BD"/>
    <w:rsid w:val="00C7230F"/>
    <w:rsid w:val="00C8403B"/>
    <w:rsid w:val="00C84A83"/>
    <w:rsid w:val="00C91C87"/>
    <w:rsid w:val="00C92224"/>
    <w:rsid w:val="00CA3F0E"/>
    <w:rsid w:val="00CA5E12"/>
    <w:rsid w:val="00CB391A"/>
    <w:rsid w:val="00CC27CE"/>
    <w:rsid w:val="00CD0460"/>
    <w:rsid w:val="00CD266E"/>
    <w:rsid w:val="00CD2723"/>
    <w:rsid w:val="00D01494"/>
    <w:rsid w:val="00D05431"/>
    <w:rsid w:val="00D0686E"/>
    <w:rsid w:val="00D23346"/>
    <w:rsid w:val="00D368CC"/>
    <w:rsid w:val="00D44136"/>
    <w:rsid w:val="00D50DFD"/>
    <w:rsid w:val="00D50EB5"/>
    <w:rsid w:val="00D53E61"/>
    <w:rsid w:val="00D549D2"/>
    <w:rsid w:val="00D6743D"/>
    <w:rsid w:val="00D72B24"/>
    <w:rsid w:val="00D825FF"/>
    <w:rsid w:val="00D83FB2"/>
    <w:rsid w:val="00D92C9A"/>
    <w:rsid w:val="00D95259"/>
    <w:rsid w:val="00D963E1"/>
    <w:rsid w:val="00DA3554"/>
    <w:rsid w:val="00DC10B4"/>
    <w:rsid w:val="00DC1938"/>
    <w:rsid w:val="00DD3264"/>
    <w:rsid w:val="00E015E9"/>
    <w:rsid w:val="00E1122C"/>
    <w:rsid w:val="00E11465"/>
    <w:rsid w:val="00E304CE"/>
    <w:rsid w:val="00E32014"/>
    <w:rsid w:val="00E41AD2"/>
    <w:rsid w:val="00E5499D"/>
    <w:rsid w:val="00E66D28"/>
    <w:rsid w:val="00E853BF"/>
    <w:rsid w:val="00E942D2"/>
    <w:rsid w:val="00EA5CA1"/>
    <w:rsid w:val="00EA648C"/>
    <w:rsid w:val="00EB0AAC"/>
    <w:rsid w:val="00EB6DFD"/>
    <w:rsid w:val="00EC095C"/>
    <w:rsid w:val="00EE44A4"/>
    <w:rsid w:val="00EF15B7"/>
    <w:rsid w:val="00F02630"/>
    <w:rsid w:val="00F163AA"/>
    <w:rsid w:val="00F2160E"/>
    <w:rsid w:val="00F33952"/>
    <w:rsid w:val="00F44DC2"/>
    <w:rsid w:val="00F763A1"/>
    <w:rsid w:val="00F838E6"/>
    <w:rsid w:val="00F84D02"/>
    <w:rsid w:val="00FA662A"/>
    <w:rsid w:val="00FB3EED"/>
    <w:rsid w:val="00FC089C"/>
    <w:rsid w:val="00FC64C3"/>
    <w:rsid w:val="00FD2233"/>
    <w:rsid w:val="00FD529E"/>
    <w:rsid w:val="00FD6FD8"/>
    <w:rsid w:val="00FE0EE0"/>
    <w:rsid w:val="00FE29B7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1C2B3"/>
  <w15:chartTrackingRefBased/>
  <w15:docId w15:val="{F20564EF-C5F7-4277-928F-A16C8EF9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AA6BF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14E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ager\Downloads\Mestky%20urad%20Vizovice_v10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Mestky urad Vizovice_v10</Template>
  <TotalTime>77</TotalTime>
  <Pages>2</Pages>
  <Words>394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Kůrková Anna JUDr.</cp:lastModifiedBy>
  <cp:revision>91</cp:revision>
  <cp:lastPrinted>2026-06-22T14:54:00Z</cp:lastPrinted>
  <dcterms:created xsi:type="dcterms:W3CDTF">2026-08-17T14:29:00Z</dcterms:created>
  <dcterms:modified xsi:type="dcterms:W3CDTF">2026-08-21T07:46:00Z</dcterms:modified>
</cp:coreProperties>
</file>